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524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6"/>
        <w:gridCol w:w="5640"/>
      </w:tblGrid>
      <w:tr w:rsidR="000172E5" w:rsidRPr="00ED2DB5" w14:paraId="6A031852" w14:textId="77777777" w:rsidTr="00ED2DB5">
        <w:tc>
          <w:tcPr>
            <w:tcW w:w="5000" w:type="pct"/>
            <w:gridSpan w:val="2"/>
            <w:shd w:val="clear" w:color="auto" w:fill="731F1C" w:themeFill="accent5"/>
            <w:vAlign w:val="center"/>
          </w:tcPr>
          <w:p w14:paraId="6ABCD9F9" w14:textId="3DB7A939" w:rsidR="000172E5" w:rsidRPr="00ED2DB5" w:rsidRDefault="00F30FC2" w:rsidP="0093253B">
            <w:pPr>
              <w:pStyle w:val="Heading1"/>
              <w:spacing w:before="0" w:after="0"/>
              <w:outlineLvl w:val="0"/>
              <w:rPr>
                <w:i/>
                <w:iCs/>
                <w:sz w:val="20"/>
                <w:szCs w:val="20"/>
              </w:rPr>
            </w:pPr>
            <w:r w:rsidRPr="00ED2DB5">
              <w:rPr>
                <w:sz w:val="20"/>
                <w:szCs w:val="20"/>
              </w:rPr>
              <w:t xml:space="preserve">Submission Form – Table 1 – </w:t>
            </w:r>
            <w:r w:rsidRPr="00ED2DB5">
              <w:rPr>
                <w:i/>
                <w:iCs/>
                <w:sz w:val="20"/>
                <w:szCs w:val="20"/>
              </w:rPr>
              <w:t>information for the return of completed Zootechnical Certificate*</w:t>
            </w:r>
          </w:p>
        </w:tc>
      </w:tr>
      <w:tr w:rsidR="00ED2DB5" w:rsidRPr="00ED2DB5" w14:paraId="08E43BD0" w14:textId="77777777" w:rsidTr="00ED2DB5">
        <w:trPr>
          <w:trHeight w:hRule="exact" w:val="432"/>
        </w:trPr>
        <w:permStart w:id="1617328268" w:edGrp="everyone" w:colFirst="1" w:colLast="1" w:displacedByCustomXml="next"/>
        <w:sdt>
          <w:sdtPr>
            <w:rPr>
              <w:sz w:val="20"/>
              <w:szCs w:val="20"/>
            </w:rPr>
            <w:id w:val="1621259925"/>
            <w:placeholder>
              <w:docPart w:val="56CA978519024A1CB94DD69D0C82CC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2" w:type="pct"/>
                <w:vAlign w:val="center"/>
              </w:tcPr>
              <w:p w14:paraId="13C8ED17" w14:textId="77777777" w:rsidR="000172E5" w:rsidRPr="00ED2DB5" w:rsidRDefault="007147D7" w:rsidP="0093253B">
                <w:pPr>
                  <w:pStyle w:val="NormalIndent"/>
                  <w:spacing w:before="0"/>
                  <w:rPr>
                    <w:sz w:val="20"/>
                    <w:szCs w:val="20"/>
                  </w:rPr>
                </w:pPr>
                <w:r w:rsidRPr="00ED2DB5">
                  <w:rPr>
                    <w:sz w:val="20"/>
                    <w:szCs w:val="20"/>
                  </w:rPr>
                  <w:t>First Name</w:t>
                </w:r>
              </w:p>
            </w:tc>
          </w:sdtContent>
        </w:sdt>
        <w:tc>
          <w:tcPr>
            <w:tcW w:w="2838" w:type="pct"/>
            <w:tcBorders>
              <w:bottom w:val="single" w:sz="4" w:space="0" w:color="auto"/>
            </w:tcBorders>
            <w:vAlign w:val="center"/>
          </w:tcPr>
          <w:p w14:paraId="1E3C4308" w14:textId="77777777" w:rsidR="000172E5" w:rsidRPr="00ED2DB5" w:rsidRDefault="000172E5" w:rsidP="0093253B">
            <w:pPr>
              <w:spacing w:before="0"/>
              <w:rPr>
                <w:sz w:val="20"/>
                <w:szCs w:val="20"/>
              </w:rPr>
            </w:pPr>
          </w:p>
        </w:tc>
      </w:tr>
      <w:tr w:rsidR="00ED2DB5" w:rsidRPr="00ED2DB5" w14:paraId="3D1A6A42" w14:textId="77777777" w:rsidTr="00ED2DB5">
        <w:trPr>
          <w:trHeight w:hRule="exact" w:val="432"/>
        </w:trPr>
        <w:permEnd w:id="1617328268" w:displacedByCustomXml="next"/>
        <w:permStart w:id="400572937" w:edGrp="everyone" w:colFirst="1" w:colLast="1" w:displacedByCustomXml="next"/>
        <w:sdt>
          <w:sdtPr>
            <w:rPr>
              <w:sz w:val="20"/>
              <w:szCs w:val="20"/>
            </w:rPr>
            <w:id w:val="-1470592894"/>
            <w:placeholder>
              <w:docPart w:val="6E2ECD8F62374CCAB04778DC16BD71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2" w:type="pct"/>
                <w:vAlign w:val="center"/>
              </w:tcPr>
              <w:p w14:paraId="36D74CFD" w14:textId="77777777" w:rsidR="000172E5" w:rsidRPr="00ED2DB5" w:rsidRDefault="007147D7" w:rsidP="0093253B">
                <w:pPr>
                  <w:pStyle w:val="NormalIndent"/>
                  <w:spacing w:before="0"/>
                  <w:rPr>
                    <w:sz w:val="20"/>
                    <w:szCs w:val="20"/>
                  </w:rPr>
                </w:pPr>
                <w:r w:rsidRPr="00ED2DB5">
                  <w:rPr>
                    <w:sz w:val="20"/>
                    <w:szCs w:val="20"/>
                  </w:rPr>
                  <w:t>Last Name</w:t>
                </w:r>
              </w:p>
            </w:tc>
          </w:sdtContent>
        </w:sdt>
        <w:tc>
          <w:tcPr>
            <w:tcW w:w="28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B1691D" w14:textId="77777777" w:rsidR="000172E5" w:rsidRPr="00ED2DB5" w:rsidRDefault="000172E5" w:rsidP="0093253B">
            <w:pPr>
              <w:spacing w:before="0"/>
              <w:rPr>
                <w:sz w:val="20"/>
                <w:szCs w:val="20"/>
              </w:rPr>
            </w:pPr>
          </w:p>
        </w:tc>
      </w:tr>
      <w:tr w:rsidR="00ED2DB5" w:rsidRPr="00ED2DB5" w14:paraId="55740CAC" w14:textId="77777777" w:rsidTr="00ED2DB5">
        <w:trPr>
          <w:trHeight w:hRule="exact" w:val="432"/>
        </w:trPr>
        <w:tc>
          <w:tcPr>
            <w:tcW w:w="2162" w:type="pct"/>
            <w:vAlign w:val="center"/>
          </w:tcPr>
          <w:p w14:paraId="396B2F08" w14:textId="3ECCC477" w:rsidR="00F30FC2" w:rsidRPr="00ED2DB5" w:rsidRDefault="00ED2DB5" w:rsidP="0093253B">
            <w:pPr>
              <w:pStyle w:val="NormalIndent"/>
              <w:spacing w:before="0"/>
              <w:rPr>
                <w:sz w:val="20"/>
                <w:szCs w:val="20"/>
              </w:rPr>
            </w:pPr>
            <w:permStart w:id="868680371" w:edGrp="everyone" w:colFirst="1" w:colLast="1"/>
            <w:permEnd w:id="400572937"/>
            <w:r w:rsidRPr="00ED2DB5">
              <w:rPr>
                <w:sz w:val="20"/>
                <w:szCs w:val="20"/>
              </w:rPr>
              <w:t>Phone</w:t>
            </w:r>
          </w:p>
        </w:tc>
        <w:tc>
          <w:tcPr>
            <w:tcW w:w="28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F82391" w14:textId="77777777" w:rsidR="00F30FC2" w:rsidRPr="00ED2DB5" w:rsidRDefault="00F30FC2" w:rsidP="0093253B">
            <w:pPr>
              <w:spacing w:before="0"/>
              <w:rPr>
                <w:sz w:val="20"/>
                <w:szCs w:val="20"/>
              </w:rPr>
            </w:pPr>
          </w:p>
        </w:tc>
      </w:tr>
      <w:tr w:rsidR="00ED2DB5" w:rsidRPr="00ED2DB5" w14:paraId="5C3699C6" w14:textId="77777777" w:rsidTr="00ED2DB5">
        <w:trPr>
          <w:trHeight w:hRule="exact" w:val="432"/>
        </w:trPr>
        <w:permEnd w:id="868680371" w:displacedByCustomXml="next"/>
        <w:permStart w:id="1854043686" w:edGrp="everyone" w:colFirst="1" w:colLast="1" w:displacedByCustomXml="next"/>
        <w:sdt>
          <w:sdtPr>
            <w:rPr>
              <w:sz w:val="20"/>
              <w:szCs w:val="20"/>
            </w:rPr>
            <w:id w:val="1334104394"/>
            <w:placeholder>
              <w:docPart w:val="943141ED8568486C885987FCC6ECF5D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2" w:type="pct"/>
                <w:vAlign w:val="center"/>
              </w:tcPr>
              <w:p w14:paraId="6016FA73" w14:textId="77777777" w:rsidR="000172E5" w:rsidRPr="00ED2DB5" w:rsidRDefault="007147D7" w:rsidP="0093253B">
                <w:pPr>
                  <w:pStyle w:val="NormalIndent"/>
                  <w:spacing w:before="0"/>
                  <w:rPr>
                    <w:sz w:val="20"/>
                    <w:szCs w:val="20"/>
                  </w:rPr>
                </w:pPr>
                <w:r w:rsidRPr="00ED2DB5">
                  <w:rPr>
                    <w:sz w:val="20"/>
                    <w:szCs w:val="20"/>
                  </w:rPr>
                  <w:t>Email</w:t>
                </w:r>
              </w:p>
            </w:tc>
          </w:sdtContent>
        </w:sdt>
        <w:tc>
          <w:tcPr>
            <w:tcW w:w="2838" w:type="pct"/>
            <w:tcBorders>
              <w:bottom w:val="single" w:sz="4" w:space="0" w:color="auto"/>
            </w:tcBorders>
            <w:vAlign w:val="center"/>
          </w:tcPr>
          <w:p w14:paraId="6C92F10E" w14:textId="77777777" w:rsidR="000172E5" w:rsidRPr="00ED2DB5" w:rsidRDefault="000172E5" w:rsidP="0093253B">
            <w:pPr>
              <w:spacing w:before="0"/>
              <w:rPr>
                <w:sz w:val="20"/>
                <w:szCs w:val="20"/>
              </w:rPr>
            </w:pPr>
          </w:p>
        </w:tc>
      </w:tr>
      <w:permEnd w:id="1854043686"/>
      <w:tr w:rsidR="000172E5" w:rsidRPr="00ED2DB5" w14:paraId="28C8AB3D" w14:textId="77777777" w:rsidTr="00ED2DB5">
        <w:trPr>
          <w:trHeight w:hRule="exact" w:val="43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5B62C27" w14:textId="1C9A6C36" w:rsidR="000172E5" w:rsidRPr="00ED2DB5" w:rsidRDefault="00F30FC2" w:rsidP="0093253B">
            <w:pPr>
              <w:spacing w:before="0"/>
              <w:rPr>
                <w:rFonts w:asciiTheme="majorHAnsi" w:hAnsiTheme="majorHAnsi"/>
                <w:b/>
                <w:i/>
                <w:iCs/>
                <w:sz w:val="20"/>
                <w:szCs w:val="20"/>
              </w:rPr>
            </w:pPr>
            <w:r w:rsidRPr="00ED2DB5">
              <w:rPr>
                <w:rFonts w:asciiTheme="majorHAnsi" w:hAnsiTheme="majorHAnsi"/>
                <w:b/>
                <w:i/>
                <w:iCs/>
                <w:sz w:val="20"/>
                <w:szCs w:val="20"/>
              </w:rPr>
              <w:t xml:space="preserve">* Required for </w:t>
            </w:r>
            <w:r w:rsidR="00EA6F75">
              <w:rPr>
                <w:rFonts w:asciiTheme="majorHAnsi" w:hAnsiTheme="majorHAnsi"/>
                <w:b/>
                <w:i/>
                <w:iCs/>
                <w:sz w:val="20"/>
                <w:szCs w:val="20"/>
              </w:rPr>
              <w:t>ALL</w:t>
            </w:r>
            <w:r w:rsidRPr="00ED2DB5">
              <w:rPr>
                <w:rFonts w:asciiTheme="majorHAnsi" w:hAnsiTheme="majorHAnsi"/>
                <w:b/>
                <w:i/>
                <w:iCs/>
                <w:sz w:val="20"/>
                <w:szCs w:val="20"/>
              </w:rPr>
              <w:t xml:space="preserve"> submission requests</w:t>
            </w:r>
          </w:p>
        </w:tc>
      </w:tr>
      <w:tr w:rsidR="00F30FC2" w:rsidRPr="00ED2DB5" w14:paraId="383DECD0" w14:textId="77777777" w:rsidTr="00ED2DB5">
        <w:trPr>
          <w:trHeight w:hRule="exact" w:val="43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099F1D91" w14:textId="5B3C2C21" w:rsidR="00F30FC2" w:rsidRPr="00ED2DB5" w:rsidRDefault="00F30FC2" w:rsidP="0093253B">
            <w:pPr>
              <w:spacing w:before="0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0172E5" w:rsidRPr="00ED2DB5" w14:paraId="712D587D" w14:textId="77777777" w:rsidTr="00ED2DB5">
        <w:tc>
          <w:tcPr>
            <w:tcW w:w="5000" w:type="pct"/>
            <w:gridSpan w:val="2"/>
            <w:shd w:val="clear" w:color="auto" w:fill="731F1C" w:themeFill="accent5"/>
            <w:vAlign w:val="center"/>
          </w:tcPr>
          <w:p w14:paraId="355DF92F" w14:textId="6D8E4C15" w:rsidR="000172E5" w:rsidRPr="00ED2DB5" w:rsidRDefault="00F30FC2" w:rsidP="0093253B">
            <w:pPr>
              <w:pStyle w:val="Heading1"/>
              <w:spacing w:before="0" w:after="0"/>
              <w:outlineLvl w:val="0"/>
              <w:rPr>
                <w:sz w:val="20"/>
                <w:szCs w:val="20"/>
              </w:rPr>
            </w:pPr>
            <w:r w:rsidRPr="00ED2DB5">
              <w:rPr>
                <w:sz w:val="20"/>
                <w:szCs w:val="20"/>
              </w:rPr>
              <w:t>Submission Form – Table 2**</w:t>
            </w:r>
          </w:p>
        </w:tc>
      </w:tr>
      <w:tr w:rsidR="00F30FC2" w:rsidRPr="00ED2DB5" w14:paraId="4F85B943" w14:textId="77777777" w:rsidTr="00ED2DB5">
        <w:trPr>
          <w:trHeight w:hRule="exact" w:val="432"/>
        </w:trPr>
        <w:tc>
          <w:tcPr>
            <w:tcW w:w="5000" w:type="pct"/>
            <w:gridSpan w:val="2"/>
            <w:shd w:val="clear" w:color="auto" w:fill="F0C5C3" w:themeFill="accent5" w:themeFillTint="33"/>
            <w:vAlign w:val="center"/>
          </w:tcPr>
          <w:p w14:paraId="262E0BC1" w14:textId="0CBE6B3B" w:rsidR="00F30FC2" w:rsidRPr="00ED2DB5" w:rsidRDefault="00F30FC2" w:rsidP="0093253B">
            <w:pPr>
              <w:spacing w:before="0"/>
              <w:rPr>
                <w:sz w:val="20"/>
                <w:szCs w:val="20"/>
              </w:rPr>
            </w:pPr>
            <w:r w:rsidRPr="00ED2DB5">
              <w:rPr>
                <w:sz w:val="20"/>
                <w:szCs w:val="20"/>
              </w:rPr>
              <w:t>Part C. Information on embryos</w:t>
            </w:r>
          </w:p>
        </w:tc>
      </w:tr>
      <w:tr w:rsidR="00ED2DB5" w:rsidRPr="00ED2DB5" w14:paraId="2843D4BC" w14:textId="77777777" w:rsidTr="00ED2DB5">
        <w:trPr>
          <w:trHeight w:hRule="exact" w:val="432"/>
        </w:trPr>
        <w:tc>
          <w:tcPr>
            <w:tcW w:w="2162" w:type="pct"/>
            <w:vAlign w:val="center"/>
          </w:tcPr>
          <w:p w14:paraId="58212A7C" w14:textId="2061D58A" w:rsidR="000172E5" w:rsidRPr="00ED2DB5" w:rsidRDefault="00F30FC2" w:rsidP="0093253B">
            <w:pPr>
              <w:pStyle w:val="NormalIndent"/>
              <w:spacing w:before="0"/>
              <w:ind w:left="0"/>
              <w:rPr>
                <w:sz w:val="20"/>
                <w:szCs w:val="20"/>
              </w:rPr>
            </w:pPr>
            <w:permStart w:id="1261917895" w:edGrp="everyone" w:colFirst="1" w:colLast="1"/>
            <w:r w:rsidRPr="00ED2DB5">
              <w:rPr>
                <w:sz w:val="20"/>
                <w:szCs w:val="20"/>
              </w:rPr>
              <w:t xml:space="preserve">1. </w:t>
            </w:r>
            <w:r w:rsidRPr="00ED2DB5">
              <w:rPr>
                <w:sz w:val="20"/>
                <w:szCs w:val="20"/>
              </w:rPr>
              <w:tab/>
              <w:t>Identification of donor female</w:t>
            </w:r>
          </w:p>
        </w:tc>
        <w:tc>
          <w:tcPr>
            <w:tcW w:w="2838" w:type="pct"/>
            <w:tcBorders>
              <w:bottom w:val="single" w:sz="4" w:space="0" w:color="auto"/>
            </w:tcBorders>
            <w:vAlign w:val="center"/>
          </w:tcPr>
          <w:p w14:paraId="0B67CD83" w14:textId="77777777" w:rsidR="000172E5" w:rsidRPr="00ED2DB5" w:rsidRDefault="000172E5" w:rsidP="0093253B">
            <w:pPr>
              <w:spacing w:before="0"/>
              <w:rPr>
                <w:sz w:val="20"/>
                <w:szCs w:val="20"/>
              </w:rPr>
            </w:pPr>
          </w:p>
        </w:tc>
      </w:tr>
      <w:tr w:rsidR="00ED2DB5" w:rsidRPr="00ED2DB5" w14:paraId="2866505D" w14:textId="77777777" w:rsidTr="00ED2DB5">
        <w:trPr>
          <w:trHeight w:hRule="exact" w:val="432"/>
        </w:trPr>
        <w:tc>
          <w:tcPr>
            <w:tcW w:w="2162" w:type="pct"/>
            <w:vAlign w:val="center"/>
          </w:tcPr>
          <w:p w14:paraId="05322F8C" w14:textId="5E0DEE34" w:rsidR="000172E5" w:rsidRPr="00ED2DB5" w:rsidRDefault="00F30FC2" w:rsidP="0093253B">
            <w:pPr>
              <w:pStyle w:val="NormalIndent"/>
              <w:spacing w:before="0"/>
              <w:ind w:left="0"/>
              <w:rPr>
                <w:sz w:val="20"/>
                <w:szCs w:val="20"/>
              </w:rPr>
            </w:pPr>
            <w:permStart w:id="888423793" w:edGrp="everyone" w:colFirst="1" w:colLast="1"/>
            <w:permEnd w:id="1261917895"/>
            <w:r w:rsidRPr="00ED2DB5">
              <w:rPr>
                <w:sz w:val="20"/>
                <w:szCs w:val="20"/>
              </w:rPr>
              <w:t>1.1</w:t>
            </w:r>
            <w:r w:rsidRPr="00ED2DB5">
              <w:rPr>
                <w:sz w:val="20"/>
                <w:szCs w:val="20"/>
              </w:rPr>
              <w:tab/>
              <w:t>Individual identification number</w:t>
            </w:r>
          </w:p>
        </w:tc>
        <w:tc>
          <w:tcPr>
            <w:tcW w:w="2838" w:type="pct"/>
            <w:tcBorders>
              <w:bottom w:val="single" w:sz="4" w:space="0" w:color="auto"/>
            </w:tcBorders>
            <w:vAlign w:val="center"/>
          </w:tcPr>
          <w:p w14:paraId="7156C23B" w14:textId="77777777" w:rsidR="000172E5" w:rsidRPr="00ED2DB5" w:rsidRDefault="000172E5" w:rsidP="0093253B">
            <w:pPr>
              <w:spacing w:before="0"/>
              <w:rPr>
                <w:sz w:val="20"/>
                <w:szCs w:val="20"/>
              </w:rPr>
            </w:pPr>
          </w:p>
        </w:tc>
      </w:tr>
      <w:tr w:rsidR="00ED2DB5" w:rsidRPr="00ED2DB5" w14:paraId="03DD9CE7" w14:textId="77777777" w:rsidTr="00ED2DB5">
        <w:trPr>
          <w:trHeight w:hRule="exact" w:val="432"/>
        </w:trPr>
        <w:tc>
          <w:tcPr>
            <w:tcW w:w="2162" w:type="pct"/>
            <w:vAlign w:val="center"/>
          </w:tcPr>
          <w:p w14:paraId="48E31B49" w14:textId="20B72A21" w:rsidR="00F30FC2" w:rsidRPr="00ED2DB5" w:rsidRDefault="00F30FC2" w:rsidP="0093253B">
            <w:pPr>
              <w:pStyle w:val="NormalIndent"/>
              <w:spacing w:before="0"/>
              <w:ind w:left="0"/>
              <w:rPr>
                <w:sz w:val="20"/>
                <w:szCs w:val="20"/>
              </w:rPr>
            </w:pPr>
            <w:permStart w:id="1706832234" w:edGrp="everyone" w:colFirst="1" w:colLast="1"/>
            <w:permEnd w:id="888423793"/>
            <w:r w:rsidRPr="00ED2DB5">
              <w:rPr>
                <w:sz w:val="20"/>
                <w:szCs w:val="20"/>
              </w:rPr>
              <w:t>2.</w:t>
            </w:r>
            <w:r w:rsidRPr="00ED2DB5">
              <w:rPr>
                <w:sz w:val="20"/>
                <w:szCs w:val="20"/>
              </w:rPr>
              <w:tab/>
              <w:t>Identification of donor male</w:t>
            </w:r>
          </w:p>
        </w:tc>
        <w:tc>
          <w:tcPr>
            <w:tcW w:w="2838" w:type="pct"/>
            <w:tcBorders>
              <w:bottom w:val="single" w:sz="4" w:space="0" w:color="auto"/>
            </w:tcBorders>
            <w:vAlign w:val="center"/>
          </w:tcPr>
          <w:p w14:paraId="4B9A91F1" w14:textId="77777777" w:rsidR="00F30FC2" w:rsidRPr="00ED2DB5" w:rsidRDefault="00F30FC2" w:rsidP="0093253B">
            <w:pPr>
              <w:spacing w:before="0"/>
              <w:rPr>
                <w:sz w:val="20"/>
                <w:szCs w:val="20"/>
              </w:rPr>
            </w:pPr>
          </w:p>
        </w:tc>
      </w:tr>
      <w:tr w:rsidR="00ED2DB5" w:rsidRPr="00ED2DB5" w14:paraId="121E89D9" w14:textId="77777777" w:rsidTr="00ED2DB5">
        <w:trPr>
          <w:trHeight w:hRule="exact" w:val="432"/>
        </w:trPr>
        <w:tc>
          <w:tcPr>
            <w:tcW w:w="2162" w:type="pct"/>
            <w:vAlign w:val="center"/>
          </w:tcPr>
          <w:p w14:paraId="05A33392" w14:textId="22FB22D0" w:rsidR="00F30FC2" w:rsidRPr="00ED2DB5" w:rsidRDefault="00F30FC2" w:rsidP="0093253B">
            <w:pPr>
              <w:pStyle w:val="NormalIndent"/>
              <w:spacing w:before="0"/>
              <w:ind w:left="0"/>
              <w:rPr>
                <w:sz w:val="20"/>
                <w:szCs w:val="20"/>
              </w:rPr>
            </w:pPr>
            <w:permStart w:id="869088097" w:edGrp="everyone" w:colFirst="1" w:colLast="1"/>
            <w:permEnd w:id="1706832234"/>
            <w:r w:rsidRPr="00ED2DB5">
              <w:rPr>
                <w:sz w:val="20"/>
                <w:szCs w:val="20"/>
              </w:rPr>
              <w:t>2.1</w:t>
            </w:r>
            <w:r w:rsidRPr="00ED2DB5">
              <w:rPr>
                <w:sz w:val="20"/>
                <w:szCs w:val="20"/>
              </w:rPr>
              <w:tab/>
              <w:t>Individual identification number</w:t>
            </w:r>
          </w:p>
        </w:tc>
        <w:tc>
          <w:tcPr>
            <w:tcW w:w="2838" w:type="pct"/>
            <w:tcBorders>
              <w:bottom w:val="single" w:sz="4" w:space="0" w:color="auto"/>
            </w:tcBorders>
            <w:vAlign w:val="center"/>
          </w:tcPr>
          <w:p w14:paraId="60FE2D59" w14:textId="77777777" w:rsidR="00F30FC2" w:rsidRPr="00ED2DB5" w:rsidRDefault="00F30FC2" w:rsidP="0093253B">
            <w:pPr>
              <w:spacing w:before="0"/>
              <w:rPr>
                <w:sz w:val="20"/>
                <w:szCs w:val="20"/>
              </w:rPr>
            </w:pPr>
          </w:p>
        </w:tc>
      </w:tr>
      <w:permEnd w:id="869088097"/>
      <w:tr w:rsidR="00F30FC2" w:rsidRPr="00ED2DB5" w14:paraId="77A0796A" w14:textId="77777777" w:rsidTr="00ED2DB5">
        <w:trPr>
          <w:trHeight w:hRule="exact" w:val="432"/>
        </w:trPr>
        <w:tc>
          <w:tcPr>
            <w:tcW w:w="5000" w:type="pct"/>
            <w:gridSpan w:val="2"/>
            <w:shd w:val="clear" w:color="auto" w:fill="F0C5C3" w:themeFill="accent5" w:themeFillTint="33"/>
            <w:vAlign w:val="center"/>
          </w:tcPr>
          <w:p w14:paraId="5ECCF359" w14:textId="0ECB83A4" w:rsidR="00F30FC2" w:rsidRPr="00ED2DB5" w:rsidRDefault="00F30FC2" w:rsidP="0093253B">
            <w:pPr>
              <w:spacing w:before="0"/>
              <w:rPr>
                <w:sz w:val="20"/>
                <w:szCs w:val="20"/>
              </w:rPr>
            </w:pPr>
            <w:r w:rsidRPr="00ED2DB5">
              <w:rPr>
                <w:sz w:val="20"/>
                <w:szCs w:val="20"/>
              </w:rPr>
              <w:t>3. Identification of embryos</w:t>
            </w:r>
          </w:p>
        </w:tc>
      </w:tr>
      <w:tr w:rsidR="00F30FC2" w:rsidRPr="00ED2DB5" w14:paraId="2447D372" w14:textId="77777777" w:rsidTr="00ED2DB5">
        <w:trPr>
          <w:trHeight w:hRule="exact" w:val="432"/>
        </w:trPr>
        <w:tc>
          <w:tcPr>
            <w:tcW w:w="2162" w:type="pct"/>
            <w:vAlign w:val="center"/>
          </w:tcPr>
          <w:p w14:paraId="0D513180" w14:textId="59B0E698" w:rsidR="00F30FC2" w:rsidRPr="00ED2DB5" w:rsidRDefault="00F30FC2" w:rsidP="0093253B">
            <w:pPr>
              <w:pStyle w:val="NormalIndent"/>
              <w:spacing w:before="0"/>
              <w:ind w:left="0"/>
              <w:rPr>
                <w:sz w:val="20"/>
                <w:szCs w:val="20"/>
              </w:rPr>
            </w:pPr>
            <w:permStart w:id="1536259378" w:edGrp="everyone" w:colFirst="1" w:colLast="1"/>
            <w:r w:rsidRPr="00ED2DB5">
              <w:rPr>
                <w:sz w:val="20"/>
                <w:szCs w:val="20"/>
              </w:rPr>
              <w:t>Place of collection or production (state)</w:t>
            </w:r>
          </w:p>
        </w:tc>
        <w:tc>
          <w:tcPr>
            <w:tcW w:w="2838" w:type="pct"/>
            <w:tcBorders>
              <w:bottom w:val="single" w:sz="4" w:space="0" w:color="auto"/>
            </w:tcBorders>
            <w:vAlign w:val="center"/>
          </w:tcPr>
          <w:p w14:paraId="7EE4A2D5" w14:textId="77777777" w:rsidR="00F30FC2" w:rsidRPr="00ED2DB5" w:rsidRDefault="00F30FC2" w:rsidP="0093253B">
            <w:pPr>
              <w:spacing w:before="0"/>
              <w:rPr>
                <w:sz w:val="20"/>
                <w:szCs w:val="20"/>
              </w:rPr>
            </w:pPr>
          </w:p>
        </w:tc>
      </w:tr>
      <w:permEnd w:id="1536259378"/>
      <w:tr w:rsidR="00F30FC2" w:rsidRPr="00ED2DB5" w14:paraId="3563935F" w14:textId="77777777" w:rsidTr="00ED2DB5">
        <w:trPr>
          <w:trHeight w:hRule="exact" w:val="432"/>
        </w:trPr>
        <w:tc>
          <w:tcPr>
            <w:tcW w:w="5000" w:type="pct"/>
            <w:gridSpan w:val="2"/>
            <w:shd w:val="clear" w:color="auto" w:fill="F0C5C3" w:themeFill="accent5" w:themeFillTint="33"/>
            <w:vAlign w:val="center"/>
          </w:tcPr>
          <w:p w14:paraId="14199B32" w14:textId="2E7AB88F" w:rsidR="00F30FC2" w:rsidRPr="00ED2DB5" w:rsidRDefault="00F30FC2" w:rsidP="0093253B">
            <w:pPr>
              <w:spacing w:before="0"/>
              <w:rPr>
                <w:sz w:val="20"/>
                <w:szCs w:val="20"/>
              </w:rPr>
            </w:pPr>
            <w:r w:rsidRPr="00ED2DB5">
              <w:rPr>
                <w:sz w:val="20"/>
                <w:szCs w:val="20"/>
              </w:rPr>
              <w:t>4. Embryo collection or production team of dispatch</w:t>
            </w:r>
          </w:p>
        </w:tc>
      </w:tr>
      <w:tr w:rsidR="00F30FC2" w:rsidRPr="00ED2DB5" w14:paraId="3F6A4623" w14:textId="77777777" w:rsidTr="00ED2DB5">
        <w:trPr>
          <w:trHeight w:hRule="exact" w:val="432"/>
        </w:trPr>
        <w:tc>
          <w:tcPr>
            <w:tcW w:w="2162" w:type="pct"/>
            <w:vAlign w:val="center"/>
          </w:tcPr>
          <w:p w14:paraId="6E15F809" w14:textId="0119E5BD" w:rsidR="00F30FC2" w:rsidRPr="00ED2DB5" w:rsidRDefault="00F30FC2" w:rsidP="0093253B">
            <w:pPr>
              <w:pStyle w:val="NormalIndent"/>
              <w:spacing w:before="0"/>
              <w:ind w:left="0"/>
              <w:rPr>
                <w:sz w:val="20"/>
                <w:szCs w:val="20"/>
              </w:rPr>
            </w:pPr>
            <w:permStart w:id="653592890" w:edGrp="everyone" w:colFirst="1" w:colLast="1"/>
            <w:r w:rsidRPr="00ED2DB5">
              <w:rPr>
                <w:sz w:val="20"/>
                <w:szCs w:val="20"/>
              </w:rPr>
              <w:t>4.1</w:t>
            </w:r>
            <w:r w:rsidRPr="00ED2DB5">
              <w:rPr>
                <w:sz w:val="20"/>
                <w:szCs w:val="20"/>
              </w:rPr>
              <w:tab/>
              <w:t>Name</w:t>
            </w:r>
          </w:p>
        </w:tc>
        <w:tc>
          <w:tcPr>
            <w:tcW w:w="2838" w:type="pct"/>
            <w:tcBorders>
              <w:bottom w:val="single" w:sz="4" w:space="0" w:color="auto"/>
            </w:tcBorders>
            <w:vAlign w:val="center"/>
          </w:tcPr>
          <w:p w14:paraId="5BD96E53" w14:textId="77777777" w:rsidR="00F30FC2" w:rsidRPr="00ED2DB5" w:rsidRDefault="00F30FC2" w:rsidP="0093253B">
            <w:pPr>
              <w:spacing w:before="0"/>
              <w:rPr>
                <w:sz w:val="20"/>
                <w:szCs w:val="20"/>
              </w:rPr>
            </w:pPr>
          </w:p>
        </w:tc>
      </w:tr>
      <w:tr w:rsidR="00F30FC2" w:rsidRPr="00ED2DB5" w14:paraId="5999AF89" w14:textId="77777777" w:rsidTr="00ED2DB5">
        <w:trPr>
          <w:trHeight w:hRule="exact" w:val="432"/>
        </w:trPr>
        <w:tc>
          <w:tcPr>
            <w:tcW w:w="2162" w:type="pct"/>
            <w:vAlign w:val="center"/>
          </w:tcPr>
          <w:p w14:paraId="5410BBE4" w14:textId="5F9EC6BC" w:rsidR="00F30FC2" w:rsidRPr="00ED2DB5" w:rsidRDefault="00F30FC2" w:rsidP="0093253B">
            <w:pPr>
              <w:pStyle w:val="NormalIndent"/>
              <w:spacing w:before="0"/>
              <w:ind w:left="0"/>
              <w:rPr>
                <w:sz w:val="20"/>
                <w:szCs w:val="20"/>
              </w:rPr>
            </w:pPr>
            <w:permStart w:id="714294203" w:edGrp="everyone" w:colFirst="1" w:colLast="1"/>
            <w:permEnd w:id="653592890"/>
            <w:r w:rsidRPr="00ED2DB5">
              <w:rPr>
                <w:sz w:val="20"/>
                <w:szCs w:val="20"/>
              </w:rPr>
              <w:t xml:space="preserve">4.2 </w:t>
            </w:r>
            <w:r w:rsidRPr="00ED2DB5">
              <w:rPr>
                <w:sz w:val="20"/>
                <w:szCs w:val="20"/>
              </w:rPr>
              <w:tab/>
              <w:t>Address</w:t>
            </w:r>
          </w:p>
        </w:tc>
        <w:tc>
          <w:tcPr>
            <w:tcW w:w="2838" w:type="pct"/>
            <w:tcBorders>
              <w:bottom w:val="single" w:sz="4" w:space="0" w:color="auto"/>
            </w:tcBorders>
            <w:vAlign w:val="center"/>
          </w:tcPr>
          <w:p w14:paraId="21050B92" w14:textId="158A2FEE" w:rsidR="00F30FC2" w:rsidRPr="00ED2DB5" w:rsidRDefault="00F30FC2" w:rsidP="0093253B">
            <w:pPr>
              <w:spacing w:before="0"/>
              <w:rPr>
                <w:sz w:val="20"/>
                <w:szCs w:val="20"/>
              </w:rPr>
            </w:pPr>
          </w:p>
        </w:tc>
      </w:tr>
      <w:tr w:rsidR="00ED2DB5" w:rsidRPr="00ED2DB5" w14:paraId="7820749A" w14:textId="77777777" w:rsidTr="00ED2DB5">
        <w:trPr>
          <w:trHeight w:hRule="exact" w:val="432"/>
        </w:trPr>
        <w:tc>
          <w:tcPr>
            <w:tcW w:w="2162" w:type="pct"/>
            <w:vAlign w:val="center"/>
          </w:tcPr>
          <w:p w14:paraId="7E9D4ED9" w14:textId="6705E0B7" w:rsidR="00F30FC2" w:rsidRPr="00ED2DB5" w:rsidRDefault="00F30FC2" w:rsidP="0093253B">
            <w:pPr>
              <w:pStyle w:val="NormalIndent"/>
              <w:spacing w:before="0"/>
              <w:ind w:left="0"/>
              <w:rPr>
                <w:sz w:val="20"/>
                <w:szCs w:val="20"/>
              </w:rPr>
            </w:pPr>
            <w:permStart w:id="1750301279" w:edGrp="everyone" w:colFirst="1" w:colLast="1"/>
            <w:permEnd w:id="714294203"/>
            <w:r w:rsidRPr="00ED2DB5">
              <w:rPr>
                <w:sz w:val="20"/>
                <w:szCs w:val="20"/>
              </w:rPr>
              <w:t>4.3</w:t>
            </w:r>
            <w:r w:rsidRPr="00ED2DB5">
              <w:rPr>
                <w:sz w:val="20"/>
                <w:szCs w:val="20"/>
              </w:rPr>
              <w:tab/>
              <w:t>Approval number</w:t>
            </w:r>
          </w:p>
        </w:tc>
        <w:tc>
          <w:tcPr>
            <w:tcW w:w="2838" w:type="pct"/>
            <w:tcBorders>
              <w:bottom w:val="single" w:sz="4" w:space="0" w:color="auto"/>
            </w:tcBorders>
            <w:vAlign w:val="center"/>
          </w:tcPr>
          <w:p w14:paraId="73E6CBAC" w14:textId="77777777" w:rsidR="00F30FC2" w:rsidRPr="00ED2DB5" w:rsidRDefault="00F30FC2" w:rsidP="0093253B">
            <w:pPr>
              <w:spacing w:before="0"/>
              <w:rPr>
                <w:sz w:val="20"/>
                <w:szCs w:val="20"/>
              </w:rPr>
            </w:pPr>
          </w:p>
        </w:tc>
      </w:tr>
      <w:permEnd w:id="1750301279"/>
      <w:tr w:rsidR="00F30FC2" w:rsidRPr="00ED2DB5" w14:paraId="21C8AC45" w14:textId="77777777" w:rsidTr="005C27E4">
        <w:trPr>
          <w:trHeight w:hRule="exact" w:val="634"/>
        </w:trPr>
        <w:tc>
          <w:tcPr>
            <w:tcW w:w="5000" w:type="pct"/>
            <w:gridSpan w:val="2"/>
            <w:vAlign w:val="center"/>
          </w:tcPr>
          <w:p w14:paraId="471570BA" w14:textId="77777777" w:rsidR="00F30FC2" w:rsidRDefault="00F30FC2" w:rsidP="0093253B">
            <w:pPr>
              <w:spacing w:before="0"/>
              <w:rPr>
                <w:rFonts w:asciiTheme="majorHAnsi" w:hAnsiTheme="majorHAnsi"/>
                <w:b/>
                <w:i/>
                <w:iCs/>
                <w:sz w:val="20"/>
                <w:szCs w:val="20"/>
              </w:rPr>
            </w:pPr>
            <w:r w:rsidRPr="00ED2DB5">
              <w:rPr>
                <w:rFonts w:asciiTheme="majorHAnsi" w:hAnsiTheme="majorHAnsi"/>
                <w:b/>
                <w:i/>
                <w:iCs/>
                <w:sz w:val="20"/>
                <w:szCs w:val="20"/>
              </w:rPr>
              <w:t>**MUST attach “D. Application for Embryo Export” form (D-Form)</w:t>
            </w:r>
          </w:p>
          <w:p w14:paraId="5D65B474" w14:textId="2AB3E560" w:rsidR="005C27E4" w:rsidRPr="005C27E4" w:rsidRDefault="005C27E4" w:rsidP="0093253B">
            <w:pPr>
              <w:spacing w:before="0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**</w:t>
            </w:r>
            <w:r w:rsidRPr="005C27E4">
              <w:rPr>
                <w:sz w:val="18"/>
                <w:szCs w:val="18"/>
              </w:rPr>
              <w:t xml:space="preserve">(optional if completed within the </w:t>
            </w:r>
            <w:r w:rsidRPr="005C27E4">
              <w:rPr>
                <w:i/>
                <w:iCs/>
                <w:sz w:val="18"/>
                <w:szCs w:val="18"/>
              </w:rPr>
              <w:t>EU – Zootechnical certificate for entry into the Union of embryos of purebred breeding animals)</w:t>
            </w:r>
          </w:p>
        </w:tc>
      </w:tr>
    </w:tbl>
    <w:p w14:paraId="3166E022" w14:textId="7806F37B" w:rsidR="000172E5" w:rsidRPr="00ED2DB5" w:rsidRDefault="0093253B" w:rsidP="00637200">
      <w:pPr>
        <w:rPr>
          <w:sz w:val="20"/>
          <w:szCs w:val="20"/>
        </w:rPr>
      </w:pPr>
      <w:r w:rsidRPr="00ED2DB5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14735D" wp14:editId="32EF4124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355080" cy="2164080"/>
                <wp:effectExtent l="0" t="0" r="762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216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60F25" w14:textId="58A2E050" w:rsidR="0093253B" w:rsidRPr="00ED2DB5" w:rsidRDefault="0093253B" w:rsidP="0093253B">
                            <w:pPr>
                              <w:spacing w:before="0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ED2DB5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ATTENTION</w:t>
                            </w:r>
                            <w:r w:rsidRPr="00ED2DB5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: Please read the following carefully and ensure the required information is provided to the appropriate breed association.  Failure to do so may delay your request. Complete Table 1</w:t>
                            </w:r>
                            <w:r w:rsidR="00ED2DB5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*</w:t>
                            </w:r>
                            <w:r w:rsidRPr="00ED2DB5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and 2</w:t>
                            </w:r>
                            <w:r w:rsidR="00ED2DB5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**.</w:t>
                            </w:r>
                          </w:p>
                          <w:p w14:paraId="019FF249" w14:textId="77777777" w:rsidR="0093253B" w:rsidRPr="00ED2DB5" w:rsidRDefault="0093253B" w:rsidP="0093253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num" w:pos="360"/>
                              </w:tabs>
                              <w:spacing w:before="0" w:after="0" w:line="259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D2DB5">
                              <w:rPr>
                                <w:sz w:val="20"/>
                                <w:szCs w:val="20"/>
                              </w:rPr>
                              <w:t>Submission form – Table 1*</w:t>
                            </w:r>
                          </w:p>
                          <w:p w14:paraId="701E86F3" w14:textId="77777777" w:rsidR="0093253B" w:rsidRPr="00ED2DB5" w:rsidRDefault="0093253B" w:rsidP="0093253B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num" w:pos="360"/>
                              </w:tabs>
                              <w:spacing w:before="0" w:after="0" w:line="259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ED2DB5">
                              <w:rPr>
                                <w:sz w:val="20"/>
                                <w:szCs w:val="20"/>
                              </w:rPr>
                              <w:t xml:space="preserve">Submission form – Table 2** (optional if completed within the </w:t>
                            </w:r>
                            <w:r w:rsidRPr="00ED2DB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EU – Zootechnical certificate for entry into the Union of embryos of purebred breeding animals)</w:t>
                            </w:r>
                          </w:p>
                          <w:p w14:paraId="5E2C0D77" w14:textId="04457F60" w:rsidR="0093253B" w:rsidRPr="00ED2DB5" w:rsidRDefault="0093253B" w:rsidP="0093253B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ED2DB5">
                              <w:rPr>
                                <w:sz w:val="20"/>
                                <w:szCs w:val="20"/>
                              </w:rPr>
                              <w:t>If you have completed the</w:t>
                            </w:r>
                            <w:r w:rsidR="003C2DE8">
                              <w:rPr>
                                <w:sz w:val="20"/>
                                <w:szCs w:val="20"/>
                              </w:rPr>
                              <w:t xml:space="preserve"> fillable</w:t>
                            </w:r>
                            <w:r w:rsidRPr="00ED2DB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D2DB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EU - Zootechnical certificate for entry into the Union of embryos of purebred breeding animals</w:t>
                            </w:r>
                            <w:r w:rsidRPr="00ED2DB5">
                              <w:rPr>
                                <w:sz w:val="20"/>
                                <w:szCs w:val="20"/>
                              </w:rPr>
                              <w:t xml:space="preserve">, please ensure your document contains the information in </w:t>
                            </w:r>
                            <w:r w:rsidRPr="00ED2DB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Submission Form – Table 2</w:t>
                            </w:r>
                            <w:r w:rsidRPr="00ED2DB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B0D76E7" w14:textId="77777777" w:rsidR="0093253B" w:rsidRPr="00ED2DB5" w:rsidRDefault="0093253B" w:rsidP="009325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D2DB5">
                              <w:rPr>
                                <w:sz w:val="20"/>
                                <w:szCs w:val="20"/>
                              </w:rPr>
                              <w:t xml:space="preserve">If submitting the IETS: "D. Application for Embryo Export" form (D-Form), </w:t>
                            </w:r>
                            <w:r w:rsidRPr="00ED2DB5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Submission Form - Table 2</w:t>
                            </w:r>
                            <w:r w:rsidRPr="00ED2DB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D2DB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MUST</w:t>
                            </w:r>
                            <w:r w:rsidRPr="00ED2DB5">
                              <w:rPr>
                                <w:sz w:val="20"/>
                                <w:szCs w:val="20"/>
                              </w:rPr>
                              <w:t xml:space="preserve"> be completed in order to receive the requested zootechnical certificate: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473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55pt;width:500.4pt;height:170.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" stroked="f">
                <v:textbox>
                  <w:txbxContent>
                    <w:p w14:paraId="54A60F25" w14:textId="58A2E050" w:rsidR="0093253B" w:rsidRPr="00ED2DB5" w:rsidRDefault="0093253B" w:rsidP="0093253B">
                      <w:pPr>
                        <w:spacing w:before="0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ED2DB5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</w:rPr>
                        <w:t>ATTENTION</w:t>
                      </w:r>
                      <w:r w:rsidRPr="00ED2DB5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: Please read the following carefully and ensure the required information is provided to the appropriate breed association.  Failure to do so may delay your request. Complete Table 1</w:t>
                      </w:r>
                      <w:r w:rsidR="00ED2DB5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*</w:t>
                      </w:r>
                      <w:r w:rsidRPr="00ED2DB5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and 2</w:t>
                      </w:r>
                      <w:r w:rsidR="00ED2DB5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**.</w:t>
                      </w:r>
                    </w:p>
                    <w:p w14:paraId="019FF249" w14:textId="77777777" w:rsidR="0093253B" w:rsidRPr="00ED2DB5" w:rsidRDefault="0093253B" w:rsidP="0093253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tabs>
                          <w:tab w:val="num" w:pos="360"/>
                        </w:tabs>
                        <w:spacing w:before="0" w:after="0" w:line="259" w:lineRule="auto"/>
                        <w:rPr>
                          <w:sz w:val="20"/>
                          <w:szCs w:val="20"/>
                        </w:rPr>
                      </w:pPr>
                      <w:r w:rsidRPr="00ED2DB5">
                        <w:rPr>
                          <w:sz w:val="20"/>
                          <w:szCs w:val="20"/>
                        </w:rPr>
                        <w:t>Submission form – Table 1*</w:t>
                      </w:r>
                    </w:p>
                    <w:p w14:paraId="701E86F3" w14:textId="77777777" w:rsidR="0093253B" w:rsidRPr="00ED2DB5" w:rsidRDefault="0093253B" w:rsidP="0093253B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tabs>
                          <w:tab w:val="num" w:pos="360"/>
                        </w:tabs>
                        <w:spacing w:before="0" w:after="0" w:line="259" w:lineRule="auto"/>
                        <w:rPr>
                          <w:sz w:val="20"/>
                          <w:szCs w:val="20"/>
                        </w:rPr>
                      </w:pPr>
                      <w:r w:rsidRPr="00ED2DB5">
                        <w:rPr>
                          <w:sz w:val="20"/>
                          <w:szCs w:val="20"/>
                        </w:rPr>
                        <w:t xml:space="preserve">Submission form – Table 2** (optional if completed within the </w:t>
                      </w:r>
                      <w:r w:rsidRPr="00ED2DB5">
                        <w:rPr>
                          <w:i/>
                          <w:iCs/>
                          <w:sz w:val="20"/>
                          <w:szCs w:val="20"/>
                        </w:rPr>
                        <w:t>EU – Zootechnical certificate for entry into the Union of embryos of purebred breeding animals)</w:t>
                      </w:r>
                    </w:p>
                    <w:p w14:paraId="5E2C0D77" w14:textId="04457F60" w:rsidR="0093253B" w:rsidRPr="00ED2DB5" w:rsidRDefault="0093253B" w:rsidP="0093253B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ED2DB5">
                        <w:rPr>
                          <w:sz w:val="20"/>
                          <w:szCs w:val="20"/>
                        </w:rPr>
                        <w:t>If you have completed the</w:t>
                      </w:r>
                      <w:r w:rsidR="003C2DE8">
                        <w:rPr>
                          <w:sz w:val="20"/>
                          <w:szCs w:val="20"/>
                        </w:rPr>
                        <w:t xml:space="preserve"> fillable</w:t>
                      </w:r>
                      <w:r w:rsidRPr="00ED2DB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D2DB5">
                        <w:rPr>
                          <w:i/>
                          <w:iCs/>
                          <w:sz w:val="20"/>
                          <w:szCs w:val="20"/>
                        </w:rPr>
                        <w:t>EU - Zootechnical certificate for entry into the Union of embryos of purebred breeding animals</w:t>
                      </w:r>
                      <w:r w:rsidRPr="00ED2DB5">
                        <w:rPr>
                          <w:sz w:val="20"/>
                          <w:szCs w:val="20"/>
                        </w:rPr>
                        <w:t xml:space="preserve">, please ensure your document contains the information in </w:t>
                      </w:r>
                      <w:r w:rsidRPr="00ED2DB5">
                        <w:rPr>
                          <w:i/>
                          <w:iCs/>
                          <w:sz w:val="20"/>
                          <w:szCs w:val="20"/>
                        </w:rPr>
                        <w:t>Submission Form – Table 2</w:t>
                      </w:r>
                      <w:r w:rsidRPr="00ED2DB5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5B0D76E7" w14:textId="77777777" w:rsidR="0093253B" w:rsidRPr="00ED2DB5" w:rsidRDefault="0093253B" w:rsidP="0093253B">
                      <w:pPr>
                        <w:rPr>
                          <w:sz w:val="20"/>
                          <w:szCs w:val="20"/>
                        </w:rPr>
                      </w:pPr>
                      <w:r w:rsidRPr="00ED2DB5">
                        <w:rPr>
                          <w:sz w:val="20"/>
                          <w:szCs w:val="20"/>
                        </w:rPr>
                        <w:t xml:space="preserve">If submitting the IETS: "D. Application for Embryo Export" form (D-Form), </w:t>
                      </w:r>
                      <w:r w:rsidRPr="00ED2DB5">
                        <w:rPr>
                          <w:i/>
                          <w:iCs/>
                          <w:sz w:val="20"/>
                          <w:szCs w:val="20"/>
                        </w:rPr>
                        <w:t>Submission Form - Table 2</w:t>
                      </w:r>
                      <w:r w:rsidRPr="00ED2DB5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D2DB5">
                        <w:rPr>
                          <w:b/>
                          <w:bCs/>
                          <w:sz w:val="20"/>
                          <w:szCs w:val="20"/>
                        </w:rPr>
                        <w:t>MUST</w:t>
                      </w:r>
                      <w:r w:rsidRPr="00ED2DB5">
                        <w:rPr>
                          <w:sz w:val="20"/>
                          <w:szCs w:val="20"/>
                        </w:rPr>
                        <w:t xml:space="preserve"> be completed in order to receive the requested zootechnical certificate: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70FAF2" w14:textId="336D8715" w:rsidR="0093253B" w:rsidRPr="00ED2DB5" w:rsidRDefault="0093253B" w:rsidP="00F30FC2">
      <w:pPr>
        <w:rPr>
          <w:sz w:val="20"/>
          <w:szCs w:val="20"/>
        </w:rPr>
      </w:pPr>
    </w:p>
    <w:p w14:paraId="0592110E" w14:textId="0E41A254" w:rsidR="00F30FC2" w:rsidRPr="00ED2DB5" w:rsidRDefault="00F30FC2" w:rsidP="00F30FC2">
      <w:pPr>
        <w:rPr>
          <w:sz w:val="20"/>
          <w:szCs w:val="20"/>
        </w:rPr>
      </w:pPr>
    </w:p>
    <w:sectPr w:rsidR="00F30FC2" w:rsidRPr="00ED2DB5" w:rsidSect="00ED2DB5">
      <w:headerReference w:type="default" r:id="rId10"/>
      <w:footerReference w:type="default" r:id="rId11"/>
      <w:pgSz w:w="12240" w:h="15840"/>
      <w:pgMar w:top="1354" w:right="1152" w:bottom="1440" w:left="1152" w:header="446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D2F72" w14:textId="77777777" w:rsidR="00F30FC2" w:rsidRDefault="00F30FC2" w:rsidP="000172E5">
      <w:pPr>
        <w:spacing w:after="0" w:line="240" w:lineRule="auto"/>
      </w:pPr>
      <w:r>
        <w:separator/>
      </w:r>
    </w:p>
  </w:endnote>
  <w:endnote w:type="continuationSeparator" w:id="0">
    <w:p w14:paraId="76320C04" w14:textId="77777777" w:rsidR="00F30FC2" w:rsidRDefault="00F30FC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C88519-0093-4BA7-B5AD-BF8D61E5B79F}"/>
    <w:embedBold r:id="rId2" w:fontKey="{10B94E88-99B8-4D20-827F-F16C0947EEC7}"/>
    <w:embedItalic r:id="rId3" w:fontKey="{6190788F-9507-45D6-916A-060590F9070B}"/>
    <w:embedBoldItalic r:id="rId4" w:fontKey="{0DE7C253-3F82-4A64-901B-8FB999C004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3828321-DDC0-484D-9542-F6EB0EFE6210}"/>
    <w:embedBold r:id="rId6" w:fontKey="{B2DC16B5-0A42-4A43-B902-802625183D21}"/>
    <w:embedItalic r:id="rId7" w:fontKey="{AAC1EBA5-32E0-4BCF-9A38-39F1900A1214}"/>
    <w:embedBoldItalic r:id="rId8" w:fontKey="{6E9FB5C6-2FD6-4E16-935D-39DF62E821E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091C8A07-B2FF-418B-8C7C-2E6638549E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C4F8773-C464-4170-97E0-D7EEFFE689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90" w:type="dxa"/>
      <w:tblLook w:val="04A0" w:firstRow="1" w:lastRow="0" w:firstColumn="1" w:lastColumn="0" w:noHBand="0" w:noVBand="1"/>
    </w:tblPr>
    <w:tblGrid>
      <w:gridCol w:w="4675"/>
      <w:gridCol w:w="5315"/>
    </w:tblGrid>
    <w:tr w:rsidR="00311D4F" w:rsidRPr="00311D4F" w14:paraId="0A36F069" w14:textId="77777777" w:rsidTr="00ED2DB5">
      <w:tc>
        <w:tcPr>
          <w:tcW w:w="4675" w:type="dxa"/>
          <w:vAlign w:val="center"/>
        </w:tcPr>
        <w:p w14:paraId="432B2CC4" w14:textId="77777777" w:rsidR="00ED2DB5" w:rsidRPr="0093253B" w:rsidRDefault="00ED2DB5" w:rsidP="00ED2DB5">
          <w:pPr>
            <w:pStyle w:val="Footer"/>
            <w:rPr>
              <w:i/>
              <w:iCs/>
            </w:rPr>
          </w:pPr>
          <w:r w:rsidRPr="0093253B">
            <w:rPr>
              <w:i/>
              <w:iCs/>
            </w:rPr>
            <w:t>EU Zootechnical Certificate - Submission Form</w:t>
          </w:r>
        </w:p>
        <w:p w14:paraId="6BF9D0A0" w14:textId="77777777" w:rsidR="0093253B" w:rsidRDefault="00F30FC2" w:rsidP="00637200">
          <w:pPr>
            <w:pStyle w:val="Footer"/>
          </w:pPr>
          <w:r>
            <w:t>American Embryo Transfer Association</w:t>
          </w:r>
        </w:p>
        <w:p w14:paraId="3DF5F1E6" w14:textId="4681DA2C" w:rsidR="00F30FC2" w:rsidRPr="00311D4F" w:rsidRDefault="00F30FC2" w:rsidP="00637200">
          <w:pPr>
            <w:pStyle w:val="Footer"/>
          </w:pPr>
          <w:r>
            <w:t>Email: aeta@assochq.org</w:t>
          </w:r>
        </w:p>
      </w:tc>
      <w:tc>
        <w:tcPr>
          <w:tcW w:w="5315" w:type="dxa"/>
          <w:vAlign w:val="center"/>
        </w:tcPr>
        <w:p w14:paraId="1F4DE42A" w14:textId="2FFCC70A" w:rsidR="00311D4F" w:rsidRPr="00311D4F" w:rsidRDefault="0093253B" w:rsidP="00637200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 wp14:anchorId="28D98311" wp14:editId="4963CC2A">
                <wp:extent cx="1371913" cy="670560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6933" cy="717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8B194C1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1411B" w14:textId="77777777" w:rsidR="00F30FC2" w:rsidRDefault="00F30FC2" w:rsidP="000172E5">
      <w:pPr>
        <w:spacing w:after="0" w:line="240" w:lineRule="auto"/>
      </w:pPr>
      <w:r>
        <w:separator/>
      </w:r>
    </w:p>
  </w:footnote>
  <w:footnote w:type="continuationSeparator" w:id="0">
    <w:p w14:paraId="3D94F347" w14:textId="77777777" w:rsidR="00F30FC2" w:rsidRDefault="00F30FC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40" w:type="dxa"/>
      <w:tblLook w:val="04A0" w:firstRow="1" w:lastRow="0" w:firstColumn="1" w:lastColumn="0" w:noHBand="0" w:noVBand="1"/>
    </w:tblPr>
    <w:tblGrid>
      <w:gridCol w:w="10440"/>
    </w:tblGrid>
    <w:tr w:rsidR="00F30FC2" w:rsidRPr="00637200" w14:paraId="3C183538" w14:textId="77777777" w:rsidTr="003C2DE8">
      <w:trPr>
        <w:trHeight w:val="990"/>
      </w:trPr>
      <w:tc>
        <w:tcPr>
          <w:tcW w:w="10440" w:type="dxa"/>
          <w:vAlign w:val="center"/>
        </w:tcPr>
        <w:p w14:paraId="78B1124E" w14:textId="35332334" w:rsidR="00F30FC2" w:rsidRPr="0093253B" w:rsidRDefault="00F30FC2" w:rsidP="00637200">
          <w:pPr>
            <w:pStyle w:val="Header"/>
            <w:rPr>
              <w:sz w:val="32"/>
              <w:szCs w:val="32"/>
            </w:rPr>
          </w:pPr>
          <w:r w:rsidRPr="0093253B">
            <w:rPr>
              <w:sz w:val="32"/>
              <w:szCs w:val="32"/>
            </w:rPr>
            <w:t>SUBMISSION FORM – request of EU Zootechnical Certificate</w:t>
          </w:r>
          <w:r w:rsidR="003C2DE8">
            <w:rPr>
              <w:sz w:val="32"/>
              <w:szCs w:val="32"/>
            </w:rPr>
            <w:t xml:space="preserve"> - </w:t>
          </w:r>
          <w:r w:rsidR="003C2DE8" w:rsidRPr="003C2DE8">
            <w:rPr>
              <w:i/>
              <w:iCs/>
              <w:sz w:val="32"/>
              <w:szCs w:val="32"/>
            </w:rPr>
            <w:t>embryos</w:t>
          </w:r>
        </w:p>
      </w:tc>
    </w:tr>
  </w:tbl>
  <w:p w14:paraId="07BE7AFE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74CA1"/>
    <w:multiLevelType w:val="hybridMultilevel"/>
    <w:tmpl w:val="6C101188"/>
    <w:lvl w:ilvl="0" w:tplc="4C90ACB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6E91B09"/>
    <w:multiLevelType w:val="hybridMultilevel"/>
    <w:tmpl w:val="D7E4E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20E57D5"/>
    <w:multiLevelType w:val="hybridMultilevel"/>
    <w:tmpl w:val="5CD4C340"/>
    <w:lvl w:ilvl="0" w:tplc="021E7A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7971F6A"/>
    <w:multiLevelType w:val="hybridMultilevel"/>
    <w:tmpl w:val="A7A026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9"/>
  </w:num>
  <w:num w:numId="3">
    <w:abstractNumId w:val="19"/>
  </w:num>
  <w:num w:numId="4">
    <w:abstractNumId w:val="15"/>
  </w:num>
  <w:num w:numId="5">
    <w:abstractNumId w:val="17"/>
  </w:num>
  <w:num w:numId="6">
    <w:abstractNumId w:val="23"/>
  </w:num>
  <w:num w:numId="7">
    <w:abstractNumId w:val="8"/>
  </w:num>
  <w:num w:numId="8">
    <w:abstractNumId w:val="13"/>
  </w:num>
  <w:num w:numId="9">
    <w:abstractNumId w:val="21"/>
  </w:num>
  <w:num w:numId="10">
    <w:abstractNumId w:val="3"/>
  </w:num>
  <w:num w:numId="11">
    <w:abstractNumId w:val="7"/>
  </w:num>
  <w:num w:numId="12">
    <w:abstractNumId w:val="1"/>
  </w:num>
  <w:num w:numId="13">
    <w:abstractNumId w:val="4"/>
  </w:num>
  <w:num w:numId="14">
    <w:abstractNumId w:val="11"/>
  </w:num>
  <w:num w:numId="15">
    <w:abstractNumId w:val="10"/>
  </w:num>
  <w:num w:numId="16">
    <w:abstractNumId w:val="20"/>
  </w:num>
  <w:num w:numId="17">
    <w:abstractNumId w:val="5"/>
  </w:num>
  <w:num w:numId="18">
    <w:abstractNumId w:val="25"/>
  </w:num>
  <w:num w:numId="19">
    <w:abstractNumId w:val="22"/>
  </w:num>
  <w:num w:numId="20">
    <w:abstractNumId w:val="18"/>
  </w:num>
  <w:num w:numId="21">
    <w:abstractNumId w:val="24"/>
  </w:num>
  <w:num w:numId="22">
    <w:abstractNumId w:val="6"/>
  </w:num>
  <w:num w:numId="23">
    <w:abstractNumId w:val="0"/>
  </w:num>
  <w:num w:numId="24">
    <w:abstractNumId w:val="12"/>
  </w:num>
  <w:num w:numId="25">
    <w:abstractNumId w:val="2"/>
  </w:num>
  <w:num w:numId="26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elpiErXUn4PBvCIfc1v9iVEJdKgbrfvtZG/66UCVfFGsQkw7UsHriO4pmU0ubTQ4855+im1JfJotV+MSSqZ2Ng==" w:salt="+/rNhtmlE3ISMZ7bufppCw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FC2"/>
    <w:rsid w:val="000172E5"/>
    <w:rsid w:val="00052382"/>
    <w:rsid w:val="00052EB3"/>
    <w:rsid w:val="0006568A"/>
    <w:rsid w:val="00076F0F"/>
    <w:rsid w:val="00084253"/>
    <w:rsid w:val="000D1F49"/>
    <w:rsid w:val="001727CA"/>
    <w:rsid w:val="001800AB"/>
    <w:rsid w:val="0021335B"/>
    <w:rsid w:val="00224F2C"/>
    <w:rsid w:val="002C56E6"/>
    <w:rsid w:val="00311D4F"/>
    <w:rsid w:val="0034390E"/>
    <w:rsid w:val="00344849"/>
    <w:rsid w:val="00361E11"/>
    <w:rsid w:val="003769BA"/>
    <w:rsid w:val="003C2DE8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C27E4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3253B"/>
    <w:rsid w:val="00940E73"/>
    <w:rsid w:val="0098597D"/>
    <w:rsid w:val="009B5458"/>
    <w:rsid w:val="009F619A"/>
    <w:rsid w:val="009F6DDE"/>
    <w:rsid w:val="00A370A8"/>
    <w:rsid w:val="00B337A2"/>
    <w:rsid w:val="00B916AC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A6F75"/>
    <w:rsid w:val="00EB3B58"/>
    <w:rsid w:val="00EC7359"/>
    <w:rsid w:val="00ED2DB5"/>
    <w:rsid w:val="00EE3054"/>
    <w:rsid w:val="00F00606"/>
    <w:rsid w:val="00F01256"/>
    <w:rsid w:val="00F30FC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B8BAA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30F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eksw\AppData\Local\Packages\Microsoft.Office.Desktop_8wekyb3d8bbwe\LocalCache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6CA978519024A1CB94DD69D0C82C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05550-7514-44DC-B59D-F1E21BC84FCE}"/>
      </w:docPartPr>
      <w:docPartBody>
        <w:p w:rsidR="00ED01AA" w:rsidRDefault="005E67FE">
          <w:pPr>
            <w:pStyle w:val="56CA978519024A1CB94DD69D0C82CCF0"/>
          </w:pPr>
          <w:r w:rsidRPr="006145D8">
            <w:t>First Name</w:t>
          </w:r>
        </w:p>
      </w:docPartBody>
    </w:docPart>
    <w:docPart>
      <w:docPartPr>
        <w:name w:val="6E2ECD8F62374CCAB04778DC16BD7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31EE39-1C70-4455-89C7-536168A444B6}"/>
      </w:docPartPr>
      <w:docPartBody>
        <w:p w:rsidR="00ED01AA" w:rsidRDefault="005E67FE">
          <w:pPr>
            <w:pStyle w:val="6E2ECD8F62374CCAB04778DC16BD71D2"/>
          </w:pPr>
          <w:r w:rsidRPr="006145D8">
            <w:t>Last Name</w:t>
          </w:r>
        </w:p>
      </w:docPartBody>
    </w:docPart>
    <w:docPart>
      <w:docPartPr>
        <w:name w:val="943141ED8568486C885987FCC6ECF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055B7-AE63-408F-8902-221A57D2E434}"/>
      </w:docPartPr>
      <w:docPartBody>
        <w:p w:rsidR="00ED01AA" w:rsidRDefault="005E67FE">
          <w:pPr>
            <w:pStyle w:val="943141ED8568486C885987FCC6ECF5D5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7FE"/>
    <w:rsid w:val="005E67FE"/>
    <w:rsid w:val="00ED0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56CA978519024A1CB94DD69D0C82CCF0">
    <w:name w:val="56CA978519024A1CB94DD69D0C82CCF0"/>
  </w:style>
  <w:style w:type="paragraph" w:customStyle="1" w:styleId="6E2ECD8F62374CCAB04778DC16BD71D2">
    <w:name w:val="6E2ECD8F62374CCAB04778DC16BD71D2"/>
  </w:style>
  <w:style w:type="paragraph" w:customStyle="1" w:styleId="943141ED8568486C885987FCC6ECF5D5">
    <w:name w:val="943141ED8568486C885987FCC6ECF5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114</Words>
  <Characters>655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2021-04-26T06:22:00Z</dcterms:created>
  <dcterms:modified xsi:type="dcterms:W3CDTF">2021-04-26T06:32:00Z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